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C7E" w:rsidRDefault="00890C7E" w:rsidP="006B5C4B">
      <w:pPr>
        <w:pStyle w:val="Heading1"/>
        <w:jc w:val="center"/>
      </w:pPr>
    </w:p>
    <w:p w:rsidR="00890C7E" w:rsidRPr="006B5C4B" w:rsidRDefault="00890C7E" w:rsidP="006B5C4B">
      <w:pPr>
        <w:pStyle w:val="Heading1"/>
        <w:jc w:val="center"/>
      </w:pPr>
      <w:r w:rsidRPr="006B5C4B">
        <w:t>АДМИНИСТРАЦИЯ</w:t>
      </w:r>
    </w:p>
    <w:p w:rsidR="00890C7E" w:rsidRPr="006B5C4B" w:rsidRDefault="00890C7E" w:rsidP="006B5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890C7E" w:rsidRPr="006B5C4B" w:rsidRDefault="00890C7E" w:rsidP="006B5C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890C7E" w:rsidRDefault="00890C7E" w:rsidP="006B5C4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B5C4B">
        <w:rPr>
          <w:rFonts w:ascii="Times New Roman" w:hAnsi="Times New Roman" w:cs="Times New Roman"/>
          <w:sz w:val="28"/>
          <w:szCs w:val="28"/>
        </w:rPr>
        <w:t>РОСТОВСКАЯ ОБЛАСТЬ</w:t>
      </w:r>
    </w:p>
    <w:p w:rsidR="00890C7E" w:rsidRDefault="00890C7E" w:rsidP="006B5C4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90C7E" w:rsidRPr="00CB5528" w:rsidRDefault="00890C7E" w:rsidP="006B5C4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90C7E" w:rsidRPr="00CB5528" w:rsidRDefault="00890C7E" w:rsidP="006B5C4B">
      <w:pPr>
        <w:pStyle w:val="Heading2"/>
        <w:jc w:val="center"/>
        <w:rPr>
          <w:b w:val="0"/>
          <w:bCs w:val="0"/>
        </w:rPr>
      </w:pPr>
      <w:r w:rsidRPr="00E71F17">
        <w:rPr>
          <w:b w:val="0"/>
          <w:bCs w:val="0"/>
        </w:rPr>
        <w:t xml:space="preserve">ПОСТАНОВЛЕНИЕ </w:t>
      </w:r>
    </w:p>
    <w:p w:rsidR="00890C7E" w:rsidRPr="00E71F17" w:rsidRDefault="00890C7E" w:rsidP="006B5C4B">
      <w:pPr>
        <w:rPr>
          <w:rFonts w:cs="Times New Roman"/>
        </w:rPr>
      </w:pPr>
    </w:p>
    <w:p w:rsidR="00890C7E" w:rsidRDefault="00890C7E" w:rsidP="0016591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F36C8">
        <w:rPr>
          <w:rFonts w:ascii="Times New Roman" w:hAnsi="Times New Roman" w:cs="Times New Roman"/>
          <w:sz w:val="28"/>
          <w:szCs w:val="28"/>
        </w:rPr>
        <w:t>24</w:t>
      </w:r>
      <w:r w:rsidRPr="007817E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марта</w:t>
      </w:r>
      <w:r w:rsidRPr="007817ED">
        <w:rPr>
          <w:rFonts w:ascii="Times New Roman" w:hAnsi="Times New Roman" w:cs="Times New Roman"/>
          <w:sz w:val="28"/>
          <w:szCs w:val="28"/>
        </w:rPr>
        <w:t xml:space="preserve">  201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7817ED">
        <w:rPr>
          <w:rFonts w:ascii="Times New Roman" w:hAnsi="Times New Roman" w:cs="Times New Roman"/>
          <w:sz w:val="28"/>
          <w:szCs w:val="28"/>
        </w:rPr>
        <w:t xml:space="preserve"> г. </w:t>
      </w:r>
      <w:r w:rsidRPr="004C37A3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Pr="004C37A3"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4C37A3">
        <w:rPr>
          <w:rFonts w:ascii="Times New Roman" w:hAnsi="Times New Roman" w:cs="Times New Roman"/>
          <w:sz w:val="28"/>
          <w:szCs w:val="28"/>
        </w:rPr>
        <w:t xml:space="preserve">      № </w:t>
      </w:r>
      <w:r>
        <w:rPr>
          <w:rFonts w:ascii="Times New Roman" w:hAnsi="Times New Roman" w:cs="Times New Roman"/>
          <w:sz w:val="28"/>
          <w:szCs w:val="28"/>
        </w:rPr>
        <w:t>38</w:t>
      </w:r>
    </w:p>
    <w:p w:rsidR="00890C7E" w:rsidRDefault="00890C7E" w:rsidP="0016591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х. Романов</w:t>
      </w:r>
    </w:p>
    <w:p w:rsidR="00890C7E" w:rsidRDefault="00890C7E" w:rsidP="0016591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разрешении на подключение</w:t>
      </w:r>
    </w:p>
    <w:p w:rsidR="00890C7E" w:rsidRDefault="00890C7E" w:rsidP="0016591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центральной сети водопровода домовладения </w:t>
      </w:r>
    </w:p>
    <w:p w:rsidR="00890C7E" w:rsidRDefault="00890C7E" w:rsidP="0016591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пер. 40-летия Победы д. 10 в х. Романов</w:t>
      </w:r>
    </w:p>
    <w:p w:rsidR="00890C7E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890C7E" w:rsidRPr="0016591C" w:rsidRDefault="00890C7E" w:rsidP="006B5C4B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На основании заявления Перевозчикова И.В.. о разрешении на подключение к существующей сети водопровода в х. Романов по пер. 40-летия Победы д. 10, технических условий, выданных </w:t>
      </w:r>
      <w:r w:rsidRPr="00C84517">
        <w:rPr>
          <w:rFonts w:ascii="Times New Roman" w:hAnsi="Times New Roman" w:cs="Times New Roman"/>
          <w:sz w:val="28"/>
          <w:szCs w:val="28"/>
        </w:rPr>
        <w:t>ГУП РО « УРСВ</w:t>
      </w:r>
      <w:r>
        <w:rPr>
          <w:rFonts w:ascii="Times New Roman" w:hAnsi="Times New Roman" w:cs="Times New Roman"/>
          <w:sz w:val="28"/>
          <w:szCs w:val="28"/>
        </w:rPr>
        <w:t xml:space="preserve">» , согласованные со всеми заинтересованными службами, </w:t>
      </w:r>
      <w:r w:rsidRPr="0016591C">
        <w:rPr>
          <w:rFonts w:ascii="Times New Roman" w:hAnsi="Times New Roman" w:cs="Times New Roman"/>
          <w:b/>
          <w:bCs/>
          <w:sz w:val="28"/>
          <w:szCs w:val="28"/>
        </w:rPr>
        <w:t>постановляет:</w:t>
      </w:r>
    </w:p>
    <w:p w:rsidR="00890C7E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C7E" w:rsidRDefault="00890C7E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Разрешить подключение Перевозчикову И.В. к центральной сети водопровода домовладения по пер. 40-летия Победы д. 10в х. Романов  в соответствии со схемой подключения к существующей водопроводной сети.</w:t>
      </w:r>
    </w:p>
    <w:p w:rsidR="00890C7E" w:rsidRDefault="00890C7E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890C7E" w:rsidRDefault="00890C7E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</w:t>
      </w:r>
      <w:r w:rsidRPr="00C84517">
        <w:rPr>
          <w:rFonts w:ascii="Times New Roman" w:hAnsi="Times New Roman" w:cs="Times New Roman"/>
          <w:sz w:val="28"/>
          <w:szCs w:val="28"/>
        </w:rPr>
        <w:t>ГУП РО « УРСВ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890C7E" w:rsidRDefault="00890C7E" w:rsidP="006B5C4B">
      <w:pPr>
        <w:pStyle w:val="ListParagraph"/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890C7E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C7E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90C7E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890C7E" w:rsidRPr="006B5C4B" w:rsidRDefault="00890C7E" w:rsidP="006B5C4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   ______________   С.В.Яцкий</w:t>
      </w:r>
    </w:p>
    <w:sectPr w:rsidR="00890C7E" w:rsidRPr="006B5C4B" w:rsidSect="00B62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5C4B"/>
    <w:rsid w:val="00002F1C"/>
    <w:rsid w:val="00003518"/>
    <w:rsid w:val="00012E09"/>
    <w:rsid w:val="000137F1"/>
    <w:rsid w:val="0002245B"/>
    <w:rsid w:val="000425EB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0F6E7E"/>
    <w:rsid w:val="0010416C"/>
    <w:rsid w:val="001174FC"/>
    <w:rsid w:val="0012166A"/>
    <w:rsid w:val="001273D1"/>
    <w:rsid w:val="00130FB5"/>
    <w:rsid w:val="001530C1"/>
    <w:rsid w:val="001538D3"/>
    <w:rsid w:val="00163F81"/>
    <w:rsid w:val="0016591C"/>
    <w:rsid w:val="001740D0"/>
    <w:rsid w:val="00175F9B"/>
    <w:rsid w:val="001761FA"/>
    <w:rsid w:val="001829DB"/>
    <w:rsid w:val="001972A0"/>
    <w:rsid w:val="001A0626"/>
    <w:rsid w:val="001B3E3B"/>
    <w:rsid w:val="001C3682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19AD"/>
    <w:rsid w:val="0025493B"/>
    <w:rsid w:val="0025679E"/>
    <w:rsid w:val="00261096"/>
    <w:rsid w:val="00265A26"/>
    <w:rsid w:val="00272212"/>
    <w:rsid w:val="002A1ACD"/>
    <w:rsid w:val="002C50C1"/>
    <w:rsid w:val="002D0E35"/>
    <w:rsid w:val="002E79A3"/>
    <w:rsid w:val="002F4408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38C7"/>
    <w:rsid w:val="004B1C47"/>
    <w:rsid w:val="004C021D"/>
    <w:rsid w:val="004C1D4E"/>
    <w:rsid w:val="004C37A3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37109"/>
    <w:rsid w:val="00545D55"/>
    <w:rsid w:val="00573ADA"/>
    <w:rsid w:val="005765FD"/>
    <w:rsid w:val="00584F15"/>
    <w:rsid w:val="00587308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5F36C8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B5C4B"/>
    <w:rsid w:val="006C0846"/>
    <w:rsid w:val="006C1B1D"/>
    <w:rsid w:val="006C208F"/>
    <w:rsid w:val="006E2044"/>
    <w:rsid w:val="006E5088"/>
    <w:rsid w:val="0070290B"/>
    <w:rsid w:val="0071188D"/>
    <w:rsid w:val="00716BBB"/>
    <w:rsid w:val="007275CE"/>
    <w:rsid w:val="007365AD"/>
    <w:rsid w:val="00737F74"/>
    <w:rsid w:val="00741548"/>
    <w:rsid w:val="00744C06"/>
    <w:rsid w:val="007478DB"/>
    <w:rsid w:val="00753794"/>
    <w:rsid w:val="00754819"/>
    <w:rsid w:val="00757E3E"/>
    <w:rsid w:val="007631B4"/>
    <w:rsid w:val="007817ED"/>
    <w:rsid w:val="00787A1D"/>
    <w:rsid w:val="007A01D2"/>
    <w:rsid w:val="007A4DED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3C3A"/>
    <w:rsid w:val="008752C8"/>
    <w:rsid w:val="00890C7E"/>
    <w:rsid w:val="00890E87"/>
    <w:rsid w:val="008928EB"/>
    <w:rsid w:val="008A621A"/>
    <w:rsid w:val="008B273D"/>
    <w:rsid w:val="008B4850"/>
    <w:rsid w:val="008C48F1"/>
    <w:rsid w:val="008D71D4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2668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84517"/>
    <w:rsid w:val="00C91080"/>
    <w:rsid w:val="00C93E09"/>
    <w:rsid w:val="00C957E0"/>
    <w:rsid w:val="00CA465A"/>
    <w:rsid w:val="00CB1262"/>
    <w:rsid w:val="00CB18EC"/>
    <w:rsid w:val="00CB3605"/>
    <w:rsid w:val="00CB5528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6202"/>
    <w:rsid w:val="00E6278A"/>
    <w:rsid w:val="00E71F17"/>
    <w:rsid w:val="00E803B3"/>
    <w:rsid w:val="00E902A1"/>
    <w:rsid w:val="00E92172"/>
    <w:rsid w:val="00E93814"/>
    <w:rsid w:val="00E95D8A"/>
    <w:rsid w:val="00EB61D1"/>
    <w:rsid w:val="00EC63E9"/>
    <w:rsid w:val="00ED406E"/>
    <w:rsid w:val="00EE0810"/>
    <w:rsid w:val="00EE2971"/>
    <w:rsid w:val="00EF0780"/>
    <w:rsid w:val="00F357E9"/>
    <w:rsid w:val="00F5327D"/>
    <w:rsid w:val="00F602F1"/>
    <w:rsid w:val="00F85006"/>
    <w:rsid w:val="00F86C69"/>
    <w:rsid w:val="00F95347"/>
    <w:rsid w:val="00F9572D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5C4B"/>
    <w:pPr>
      <w:spacing w:after="200" w:line="276" w:lineRule="auto"/>
    </w:pPr>
    <w:rPr>
      <w:rFonts w:eastAsia="Times New Roman" w:cs="Calibri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B5C4B"/>
    <w:pPr>
      <w:keepNext/>
      <w:spacing w:after="0" w:line="240" w:lineRule="auto"/>
      <w:outlineLvl w:val="0"/>
    </w:pPr>
    <w:rPr>
      <w:rFonts w:ascii="Times New Roman" w:hAnsi="Times New Roman" w:cs="Times New Roman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B5C4B"/>
    <w:pPr>
      <w:keepNext/>
      <w:spacing w:after="0" w:line="240" w:lineRule="auto"/>
      <w:outlineLvl w:val="1"/>
    </w:pPr>
    <w:rPr>
      <w:rFonts w:ascii="Times New Roman" w:hAnsi="Times New Roman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B5C4B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B5C4B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ListParagraph">
    <w:name w:val="List Paragraph"/>
    <w:basedOn w:val="Normal"/>
    <w:uiPriority w:val="99"/>
    <w:qFormat/>
    <w:rsid w:val="006B5C4B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B5C4B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54</TotalTime>
  <Pages>1</Pages>
  <Words>194</Words>
  <Characters>1112</Characters>
  <Application>Microsoft Office Outlook</Application>
  <DocSecurity>0</DocSecurity>
  <Lines>0</Lines>
  <Paragraphs>0</Paragraphs>
  <ScaleCrop>false</ScaleCrop>
  <Company>Романовское сельское поселение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</cp:revision>
  <cp:lastPrinted>2015-07-28T07:47:00Z</cp:lastPrinted>
  <dcterms:created xsi:type="dcterms:W3CDTF">2012-08-08T05:51:00Z</dcterms:created>
  <dcterms:modified xsi:type="dcterms:W3CDTF">2017-03-24T11:25:00Z</dcterms:modified>
</cp:coreProperties>
</file>