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675" w:rsidRDefault="00D51675" w:rsidP="006B5C4B">
      <w:pPr>
        <w:pStyle w:val="Heading1"/>
        <w:jc w:val="center"/>
      </w:pPr>
      <w:bookmarkStart w:id="0" w:name="_GoBack"/>
      <w:bookmarkEnd w:id="0"/>
    </w:p>
    <w:p w:rsidR="00D51675" w:rsidRPr="006B5C4B" w:rsidRDefault="00D51675" w:rsidP="006B5C4B">
      <w:pPr>
        <w:pStyle w:val="Heading1"/>
        <w:jc w:val="center"/>
      </w:pPr>
      <w:r w:rsidRPr="006B5C4B">
        <w:t>АДМИНИСТРАЦИЯ</w:t>
      </w:r>
    </w:p>
    <w:p w:rsidR="00D51675" w:rsidRPr="006B5C4B" w:rsidRDefault="00D51675" w:rsidP="006B5C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B5C4B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D51675" w:rsidRPr="006B5C4B" w:rsidRDefault="00D51675" w:rsidP="006B5C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B5C4B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D51675" w:rsidRDefault="00D51675" w:rsidP="006B5C4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B5C4B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D51675" w:rsidRDefault="00D51675" w:rsidP="006B5C4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1675" w:rsidRPr="00CB5528" w:rsidRDefault="00D51675" w:rsidP="006B5C4B">
      <w:pPr>
        <w:pStyle w:val="Heading2"/>
        <w:jc w:val="center"/>
        <w:rPr>
          <w:b w:val="0"/>
          <w:bCs w:val="0"/>
        </w:rPr>
      </w:pPr>
      <w:r w:rsidRPr="00E71F17">
        <w:rPr>
          <w:b w:val="0"/>
          <w:bCs w:val="0"/>
        </w:rPr>
        <w:t xml:space="preserve">ПОСТАНОВЛЕНИЕ </w:t>
      </w:r>
    </w:p>
    <w:p w:rsidR="00D51675" w:rsidRPr="00E71F17" w:rsidRDefault="00D51675" w:rsidP="006B5C4B">
      <w:pPr>
        <w:rPr>
          <w:rFonts w:cs="Times New Roman"/>
        </w:rPr>
      </w:pPr>
    </w:p>
    <w:p w:rsidR="00D51675" w:rsidRDefault="00D51675" w:rsidP="006B5C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«02</w:t>
      </w:r>
      <w:r w:rsidRPr="007817E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августа</w:t>
      </w:r>
      <w:r w:rsidRPr="007817ED">
        <w:rPr>
          <w:rFonts w:ascii="Times New Roman" w:hAnsi="Times New Roman" w:cs="Times New Roman"/>
          <w:sz w:val="28"/>
          <w:szCs w:val="28"/>
        </w:rPr>
        <w:t xml:space="preserve">  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7817ED">
        <w:rPr>
          <w:rFonts w:ascii="Times New Roman" w:hAnsi="Times New Roman" w:cs="Times New Roman"/>
          <w:sz w:val="28"/>
          <w:szCs w:val="28"/>
        </w:rPr>
        <w:t xml:space="preserve"> г. </w:t>
      </w:r>
      <w:r w:rsidRPr="004C37A3">
        <w:rPr>
          <w:rFonts w:ascii="Times New Roman" w:hAnsi="Times New Roman" w:cs="Times New Roman"/>
          <w:sz w:val="28"/>
          <w:szCs w:val="28"/>
        </w:rPr>
        <w:t xml:space="preserve">                       № </w:t>
      </w:r>
      <w:r>
        <w:rPr>
          <w:rFonts w:ascii="Times New Roman" w:hAnsi="Times New Roman" w:cs="Times New Roman"/>
          <w:sz w:val="28"/>
          <w:szCs w:val="28"/>
        </w:rPr>
        <w:t>83</w:t>
      </w:r>
      <w:r w:rsidRPr="004C37A3">
        <w:rPr>
          <w:sz w:val="28"/>
          <w:szCs w:val="28"/>
        </w:rPr>
        <w:t xml:space="preserve">         </w:t>
      </w:r>
      <w:r w:rsidRPr="004C37A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х. Романов </w:t>
      </w:r>
    </w:p>
    <w:p w:rsidR="00D51675" w:rsidRDefault="00D51675" w:rsidP="00C053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51675" w:rsidRDefault="00D51675" w:rsidP="00C053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разрешении на подключение</w:t>
      </w:r>
    </w:p>
    <w:p w:rsidR="00D51675" w:rsidRDefault="00D51675" w:rsidP="00C053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центральной сети водопровода</w:t>
      </w:r>
    </w:p>
    <w:p w:rsidR="00D51675" w:rsidRDefault="00D51675" w:rsidP="00C053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здание МБДОУ д/с №11 «Колосок» </w:t>
      </w:r>
    </w:p>
    <w:p w:rsidR="00D51675" w:rsidRDefault="00D51675" w:rsidP="00C0536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ул. Молодежная д.36 в х.Романов</w:t>
      </w:r>
    </w:p>
    <w:p w:rsidR="00D51675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51675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51675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На основании заявления Анистратовой Н.А о разрешении на подключение к существующей сети водопровода в х. Романов по ул. Молодежная д.36, технических условий, выданных филиалом «Орловский» ГУП РО « УРСВ» , согласованные со всеми заинтересованными службами</w:t>
      </w:r>
    </w:p>
    <w:p w:rsidR="00D51675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51675" w:rsidRDefault="00D51675" w:rsidP="006B5C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51675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51675" w:rsidRDefault="00D51675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Разрешить подключение  к центральной сети водопровода здание МБДОУ д/с №11 «Колосок»  по ул. Молодежная д.36 в х. Романов  в соответствии со схемой подключения к существующей водопроводной сети.</w:t>
      </w:r>
    </w:p>
    <w:p w:rsidR="00D51675" w:rsidRDefault="00D51675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Трассу водопровода проложить между тротуаром и ограждениями жилых домов. По завершении проведения земляных работ произвести благоустройство использованной территории.</w:t>
      </w:r>
    </w:p>
    <w:p w:rsidR="00D51675" w:rsidRDefault="00D51675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месте врезки обустроить смотровой колодец с установкой запорной арматуры и приборов учета. Оснастить колодец лестницей и люком. Врезку осуществить Дубовскому участку ГУП РО « УРСВ»</w:t>
      </w:r>
    </w:p>
    <w:p w:rsidR="00D51675" w:rsidRDefault="00D51675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D51675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51675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51675" w:rsidRPr="006B5C4B" w:rsidRDefault="00D51675" w:rsidP="006B5C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 :   ______________  С.В.Яцкий</w:t>
      </w:r>
    </w:p>
    <w:sectPr w:rsidR="00D51675" w:rsidRPr="006B5C4B" w:rsidSect="00E428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CB37D0"/>
    <w:multiLevelType w:val="hybridMultilevel"/>
    <w:tmpl w:val="422AC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5C4B"/>
    <w:rsid w:val="00002F1C"/>
    <w:rsid w:val="00003518"/>
    <w:rsid w:val="0001163E"/>
    <w:rsid w:val="00012E09"/>
    <w:rsid w:val="000137F1"/>
    <w:rsid w:val="0002245B"/>
    <w:rsid w:val="000425EB"/>
    <w:rsid w:val="00086C0C"/>
    <w:rsid w:val="000926BD"/>
    <w:rsid w:val="000942A5"/>
    <w:rsid w:val="000B3BF2"/>
    <w:rsid w:val="000C1E3F"/>
    <w:rsid w:val="000D305E"/>
    <w:rsid w:val="000D6E60"/>
    <w:rsid w:val="000E5667"/>
    <w:rsid w:val="000F04EF"/>
    <w:rsid w:val="000F3451"/>
    <w:rsid w:val="000F5DC0"/>
    <w:rsid w:val="0010416C"/>
    <w:rsid w:val="001174FC"/>
    <w:rsid w:val="0012166A"/>
    <w:rsid w:val="001273D1"/>
    <w:rsid w:val="00130FB5"/>
    <w:rsid w:val="001530C1"/>
    <w:rsid w:val="001538D3"/>
    <w:rsid w:val="00163F81"/>
    <w:rsid w:val="001740D0"/>
    <w:rsid w:val="00175F9B"/>
    <w:rsid w:val="001761FA"/>
    <w:rsid w:val="001829DB"/>
    <w:rsid w:val="001972A0"/>
    <w:rsid w:val="001A0626"/>
    <w:rsid w:val="001B3E3B"/>
    <w:rsid w:val="001C3682"/>
    <w:rsid w:val="001E01B3"/>
    <w:rsid w:val="001F179B"/>
    <w:rsid w:val="001F3557"/>
    <w:rsid w:val="00202418"/>
    <w:rsid w:val="00213ADB"/>
    <w:rsid w:val="0022316B"/>
    <w:rsid w:val="00224CA8"/>
    <w:rsid w:val="00231AB7"/>
    <w:rsid w:val="00234747"/>
    <w:rsid w:val="00245880"/>
    <w:rsid w:val="00250413"/>
    <w:rsid w:val="00250C64"/>
    <w:rsid w:val="002519AD"/>
    <w:rsid w:val="0025493B"/>
    <w:rsid w:val="0025679E"/>
    <w:rsid w:val="00261096"/>
    <w:rsid w:val="00265A26"/>
    <w:rsid w:val="00272212"/>
    <w:rsid w:val="002A10B1"/>
    <w:rsid w:val="002A1ACD"/>
    <w:rsid w:val="002C50C1"/>
    <w:rsid w:val="002D0E35"/>
    <w:rsid w:val="002E79A3"/>
    <w:rsid w:val="002F6215"/>
    <w:rsid w:val="00314CE4"/>
    <w:rsid w:val="00315169"/>
    <w:rsid w:val="0031572D"/>
    <w:rsid w:val="003313D0"/>
    <w:rsid w:val="00343DFA"/>
    <w:rsid w:val="00345617"/>
    <w:rsid w:val="00356CAC"/>
    <w:rsid w:val="00367B35"/>
    <w:rsid w:val="00371091"/>
    <w:rsid w:val="0037159E"/>
    <w:rsid w:val="00377235"/>
    <w:rsid w:val="00380AB3"/>
    <w:rsid w:val="0039070C"/>
    <w:rsid w:val="00396642"/>
    <w:rsid w:val="003A449B"/>
    <w:rsid w:val="003B0246"/>
    <w:rsid w:val="003B3F6C"/>
    <w:rsid w:val="003C6FEE"/>
    <w:rsid w:val="003C7294"/>
    <w:rsid w:val="003D02E8"/>
    <w:rsid w:val="003D0B2B"/>
    <w:rsid w:val="003D24CB"/>
    <w:rsid w:val="003D7E30"/>
    <w:rsid w:val="003E001C"/>
    <w:rsid w:val="003E0407"/>
    <w:rsid w:val="003E45BA"/>
    <w:rsid w:val="003E7D99"/>
    <w:rsid w:val="00405A38"/>
    <w:rsid w:val="004162D3"/>
    <w:rsid w:val="004201F4"/>
    <w:rsid w:val="0042255D"/>
    <w:rsid w:val="0042670D"/>
    <w:rsid w:val="00441710"/>
    <w:rsid w:val="004459DA"/>
    <w:rsid w:val="00447D93"/>
    <w:rsid w:val="004629A4"/>
    <w:rsid w:val="0046719E"/>
    <w:rsid w:val="00467423"/>
    <w:rsid w:val="00473499"/>
    <w:rsid w:val="00474733"/>
    <w:rsid w:val="004752B5"/>
    <w:rsid w:val="00481936"/>
    <w:rsid w:val="00496FCB"/>
    <w:rsid w:val="004A38C7"/>
    <w:rsid w:val="004B1C47"/>
    <w:rsid w:val="004C021D"/>
    <w:rsid w:val="004C37A3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3647F"/>
    <w:rsid w:val="00537109"/>
    <w:rsid w:val="00545D55"/>
    <w:rsid w:val="00573ADA"/>
    <w:rsid w:val="005765FD"/>
    <w:rsid w:val="00584F15"/>
    <w:rsid w:val="005907C6"/>
    <w:rsid w:val="00595FA0"/>
    <w:rsid w:val="005974DD"/>
    <w:rsid w:val="005A73B9"/>
    <w:rsid w:val="005C4EA2"/>
    <w:rsid w:val="005D0925"/>
    <w:rsid w:val="005D09A0"/>
    <w:rsid w:val="005D32D5"/>
    <w:rsid w:val="005D3A41"/>
    <w:rsid w:val="005D7292"/>
    <w:rsid w:val="005E10EF"/>
    <w:rsid w:val="005F3203"/>
    <w:rsid w:val="0061595F"/>
    <w:rsid w:val="0063479D"/>
    <w:rsid w:val="00654253"/>
    <w:rsid w:val="00657A0A"/>
    <w:rsid w:val="00660CC4"/>
    <w:rsid w:val="00661E4A"/>
    <w:rsid w:val="00671060"/>
    <w:rsid w:val="006743D5"/>
    <w:rsid w:val="006743D7"/>
    <w:rsid w:val="00675038"/>
    <w:rsid w:val="00680779"/>
    <w:rsid w:val="006852D9"/>
    <w:rsid w:val="006943E2"/>
    <w:rsid w:val="00694A23"/>
    <w:rsid w:val="006A4739"/>
    <w:rsid w:val="006B5C4B"/>
    <w:rsid w:val="006C0846"/>
    <w:rsid w:val="006C1B1D"/>
    <w:rsid w:val="006C208F"/>
    <w:rsid w:val="006C5441"/>
    <w:rsid w:val="006E2044"/>
    <w:rsid w:val="006E5088"/>
    <w:rsid w:val="0070290B"/>
    <w:rsid w:val="0071188D"/>
    <w:rsid w:val="00716BBB"/>
    <w:rsid w:val="007275CE"/>
    <w:rsid w:val="007365AD"/>
    <w:rsid w:val="00737F74"/>
    <w:rsid w:val="00741548"/>
    <w:rsid w:val="00744C06"/>
    <w:rsid w:val="007478DB"/>
    <w:rsid w:val="00753794"/>
    <w:rsid w:val="00754819"/>
    <w:rsid w:val="00757E3E"/>
    <w:rsid w:val="007631B4"/>
    <w:rsid w:val="007817ED"/>
    <w:rsid w:val="00787A1D"/>
    <w:rsid w:val="007A01D2"/>
    <w:rsid w:val="007A4DED"/>
    <w:rsid w:val="007B2212"/>
    <w:rsid w:val="007D0CC6"/>
    <w:rsid w:val="007E1134"/>
    <w:rsid w:val="007E1308"/>
    <w:rsid w:val="007E6D67"/>
    <w:rsid w:val="007F1717"/>
    <w:rsid w:val="007F61EC"/>
    <w:rsid w:val="008064F7"/>
    <w:rsid w:val="008111F0"/>
    <w:rsid w:val="00820630"/>
    <w:rsid w:val="0084072A"/>
    <w:rsid w:val="00855A83"/>
    <w:rsid w:val="00863C3A"/>
    <w:rsid w:val="008752C8"/>
    <w:rsid w:val="00890E87"/>
    <w:rsid w:val="008928EB"/>
    <w:rsid w:val="008A621A"/>
    <w:rsid w:val="008B273D"/>
    <w:rsid w:val="008B4850"/>
    <w:rsid w:val="008C48F1"/>
    <w:rsid w:val="008E72A8"/>
    <w:rsid w:val="008F4808"/>
    <w:rsid w:val="008F6458"/>
    <w:rsid w:val="00907849"/>
    <w:rsid w:val="00936605"/>
    <w:rsid w:val="009420E9"/>
    <w:rsid w:val="00943311"/>
    <w:rsid w:val="00975E79"/>
    <w:rsid w:val="009970BC"/>
    <w:rsid w:val="0099779F"/>
    <w:rsid w:val="009A54E6"/>
    <w:rsid w:val="009A57E1"/>
    <w:rsid w:val="009B6566"/>
    <w:rsid w:val="009C1745"/>
    <w:rsid w:val="009C182E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63358"/>
    <w:rsid w:val="00A641F6"/>
    <w:rsid w:val="00A646F9"/>
    <w:rsid w:val="00A74E47"/>
    <w:rsid w:val="00A77C1C"/>
    <w:rsid w:val="00A83BC6"/>
    <w:rsid w:val="00AA2EEF"/>
    <w:rsid w:val="00AA4ED3"/>
    <w:rsid w:val="00AC47E6"/>
    <w:rsid w:val="00AD44C1"/>
    <w:rsid w:val="00AE7AF2"/>
    <w:rsid w:val="00B03D07"/>
    <w:rsid w:val="00B125DB"/>
    <w:rsid w:val="00B12DC0"/>
    <w:rsid w:val="00B15790"/>
    <w:rsid w:val="00B17F56"/>
    <w:rsid w:val="00B37B30"/>
    <w:rsid w:val="00B45CB4"/>
    <w:rsid w:val="00B5023F"/>
    <w:rsid w:val="00B53717"/>
    <w:rsid w:val="00B53E0A"/>
    <w:rsid w:val="00B56490"/>
    <w:rsid w:val="00B661AC"/>
    <w:rsid w:val="00B66EEB"/>
    <w:rsid w:val="00B72C03"/>
    <w:rsid w:val="00B73B76"/>
    <w:rsid w:val="00B7590C"/>
    <w:rsid w:val="00B815CE"/>
    <w:rsid w:val="00B96354"/>
    <w:rsid w:val="00BA39C1"/>
    <w:rsid w:val="00BB7892"/>
    <w:rsid w:val="00BC026E"/>
    <w:rsid w:val="00BD06AF"/>
    <w:rsid w:val="00BD1D45"/>
    <w:rsid w:val="00BD606C"/>
    <w:rsid w:val="00BE0867"/>
    <w:rsid w:val="00BE12A8"/>
    <w:rsid w:val="00BE44B3"/>
    <w:rsid w:val="00BF3BE0"/>
    <w:rsid w:val="00BF7960"/>
    <w:rsid w:val="00C00171"/>
    <w:rsid w:val="00C0359A"/>
    <w:rsid w:val="00C0536F"/>
    <w:rsid w:val="00C069B5"/>
    <w:rsid w:val="00C151FE"/>
    <w:rsid w:val="00C32979"/>
    <w:rsid w:val="00C406E3"/>
    <w:rsid w:val="00C4299D"/>
    <w:rsid w:val="00C71BB1"/>
    <w:rsid w:val="00C73921"/>
    <w:rsid w:val="00C91080"/>
    <w:rsid w:val="00C93E09"/>
    <w:rsid w:val="00C957E0"/>
    <w:rsid w:val="00CA465A"/>
    <w:rsid w:val="00CB1262"/>
    <w:rsid w:val="00CB18EC"/>
    <w:rsid w:val="00CB3605"/>
    <w:rsid w:val="00CB5528"/>
    <w:rsid w:val="00CD64E5"/>
    <w:rsid w:val="00CE0F0B"/>
    <w:rsid w:val="00CE3A98"/>
    <w:rsid w:val="00CE4174"/>
    <w:rsid w:val="00CE6326"/>
    <w:rsid w:val="00CF5572"/>
    <w:rsid w:val="00D027CC"/>
    <w:rsid w:val="00D24EBD"/>
    <w:rsid w:val="00D31663"/>
    <w:rsid w:val="00D319A6"/>
    <w:rsid w:val="00D32FF6"/>
    <w:rsid w:val="00D353F8"/>
    <w:rsid w:val="00D51675"/>
    <w:rsid w:val="00D65DBD"/>
    <w:rsid w:val="00D727BD"/>
    <w:rsid w:val="00D8277E"/>
    <w:rsid w:val="00D93860"/>
    <w:rsid w:val="00DA1CF6"/>
    <w:rsid w:val="00DA4768"/>
    <w:rsid w:val="00DE755F"/>
    <w:rsid w:val="00DF3BA5"/>
    <w:rsid w:val="00E01EED"/>
    <w:rsid w:val="00E109C3"/>
    <w:rsid w:val="00E155C3"/>
    <w:rsid w:val="00E15D58"/>
    <w:rsid w:val="00E2257C"/>
    <w:rsid w:val="00E234BF"/>
    <w:rsid w:val="00E42836"/>
    <w:rsid w:val="00E46202"/>
    <w:rsid w:val="00E6278A"/>
    <w:rsid w:val="00E71F17"/>
    <w:rsid w:val="00E803B3"/>
    <w:rsid w:val="00E902A1"/>
    <w:rsid w:val="00E92172"/>
    <w:rsid w:val="00E93814"/>
    <w:rsid w:val="00E95D8A"/>
    <w:rsid w:val="00EC63E9"/>
    <w:rsid w:val="00ED406E"/>
    <w:rsid w:val="00EE0810"/>
    <w:rsid w:val="00EE2971"/>
    <w:rsid w:val="00EF0780"/>
    <w:rsid w:val="00F357E9"/>
    <w:rsid w:val="00F5327D"/>
    <w:rsid w:val="00F602F1"/>
    <w:rsid w:val="00F838A9"/>
    <w:rsid w:val="00F85006"/>
    <w:rsid w:val="00F86C69"/>
    <w:rsid w:val="00F95347"/>
    <w:rsid w:val="00F9687A"/>
    <w:rsid w:val="00FA75C7"/>
    <w:rsid w:val="00FB1347"/>
    <w:rsid w:val="00FB1881"/>
    <w:rsid w:val="00FC0477"/>
    <w:rsid w:val="00FC14E5"/>
    <w:rsid w:val="00FC2D9B"/>
    <w:rsid w:val="00FD00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5C4B"/>
    <w:pPr>
      <w:spacing w:after="200" w:line="276" w:lineRule="auto"/>
    </w:pPr>
    <w:rPr>
      <w:rFonts w:eastAsia="Times New Roman"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B5C4B"/>
    <w:pPr>
      <w:keepNext/>
      <w:spacing w:after="0" w:line="240" w:lineRule="auto"/>
      <w:outlineLvl w:val="0"/>
    </w:pPr>
    <w:rPr>
      <w:rFonts w:ascii="Times New Roman" w:hAnsi="Times New Roman" w:cs="Times New Roman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B5C4B"/>
    <w:pPr>
      <w:keepNext/>
      <w:spacing w:after="0" w:line="240" w:lineRule="auto"/>
      <w:outlineLvl w:val="1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B5C4B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B5C4B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6B5C4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B5C4B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1</Pages>
  <Words>191</Words>
  <Characters>1095</Characters>
  <Application>Microsoft Office Outlook</Application>
  <DocSecurity>0</DocSecurity>
  <Lines>0</Lines>
  <Paragraphs>0</Paragraphs>
  <ScaleCrop>false</ScaleCrop>
  <Company>Романовское сельское поселение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2013-05-14T05:56:00Z</cp:lastPrinted>
  <dcterms:created xsi:type="dcterms:W3CDTF">2016-08-04T06:07:00Z</dcterms:created>
  <dcterms:modified xsi:type="dcterms:W3CDTF">2016-08-05T11:31:00Z</dcterms:modified>
</cp:coreProperties>
</file>